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5000" w:type="pct"/>
        <w:jc w:val="center"/>
        <w:tblLook w:val="0600" w:firstRow="0" w:lastRow="0" w:firstColumn="0" w:lastColumn="0" w:noHBand="1" w:noVBand="1"/>
      </w:tblPr>
      <w:tblGrid>
        <w:gridCol w:w="810"/>
        <w:gridCol w:w="5310"/>
        <w:gridCol w:w="1260"/>
        <w:gridCol w:w="3330"/>
        <w:gridCol w:w="2250"/>
      </w:tblGrid>
      <w:tr w:rsidR="00AA0737" w14:paraId="1599732F" w14:textId="77777777" w:rsidTr="00AA0737">
        <w:trPr>
          <w:trHeight w:val="3324"/>
          <w:jc w:val="center"/>
        </w:trPr>
        <w:sdt>
          <w:sdtPr>
            <w:id w:val="1636451272"/>
            <w:placeholder>
              <w:docPart w:val="84278D0054D2434BA088044F3CC07DFD"/>
            </w:placeholder>
            <w:temporary/>
            <w:showingPlcHdr/>
            <w15:appearance w15:val="hidden"/>
          </w:sdtPr>
          <w:sdtEndPr/>
          <w:sdtContent>
            <w:tc>
              <w:tcPr>
                <w:tcW w:w="12960" w:type="dxa"/>
                <w:gridSpan w:val="5"/>
                <w:vAlign w:val="bottom"/>
              </w:tcPr>
              <w:p w14:paraId="7D1123DB" w14:textId="77777777" w:rsidR="00AA0737" w:rsidRDefault="00A410FF" w:rsidP="00AA0737">
                <w:pPr>
                  <w:pStyle w:val="Title"/>
                </w:pPr>
                <w:r w:rsidRPr="00AA0737">
                  <w:t>Certificate</w:t>
                </w:r>
              </w:p>
            </w:tc>
          </w:sdtContent>
        </w:sdt>
      </w:tr>
      <w:tr w:rsidR="00AA0737" w14:paraId="6EA1A456" w14:textId="77777777" w:rsidTr="00AA0737">
        <w:trPr>
          <w:jc w:val="center"/>
        </w:trPr>
        <w:tc>
          <w:tcPr>
            <w:tcW w:w="12960" w:type="dxa"/>
            <w:gridSpan w:val="5"/>
          </w:tcPr>
          <w:p w14:paraId="3AE497D5" w14:textId="5733DADA" w:rsidR="00AA0737" w:rsidRDefault="00C16849" w:rsidP="00AA0737">
            <w:pPr>
              <w:pStyle w:val="Subtitle"/>
            </w:pPr>
            <w:r>
              <w:t>Temporary NH Health Partner</w:t>
            </w:r>
          </w:p>
        </w:tc>
      </w:tr>
      <w:tr w:rsidR="00AA0737" w14:paraId="58ED70E7" w14:textId="77777777" w:rsidTr="00AA0737">
        <w:trPr>
          <w:jc w:val="center"/>
        </w:trPr>
        <w:sdt>
          <w:sdtPr>
            <w:id w:val="-1511144004"/>
            <w:placeholder>
              <w:docPart w:val="993F201022C54D7DA43C20896B01E69C"/>
            </w:placeholder>
            <w:temporary/>
            <w:showingPlcHdr/>
            <w15:appearance w15:val="hidden"/>
          </w:sdtPr>
          <w:sdtEndPr/>
          <w:sdtContent>
            <w:tc>
              <w:tcPr>
                <w:tcW w:w="12960" w:type="dxa"/>
                <w:gridSpan w:val="5"/>
              </w:tcPr>
              <w:p w14:paraId="4A2A6EE7" w14:textId="77777777" w:rsidR="00AA0737" w:rsidRDefault="00A410FF" w:rsidP="00AA0737">
                <w:r w:rsidRPr="00AA0737">
                  <w:t>awarded to</w:t>
                </w:r>
              </w:p>
            </w:tc>
          </w:sdtContent>
        </w:sdt>
      </w:tr>
      <w:tr w:rsidR="00AA0737" w14:paraId="3793539A" w14:textId="77777777" w:rsidTr="00AA0737">
        <w:trPr>
          <w:jc w:val="center"/>
        </w:trPr>
        <w:sdt>
          <w:sdtPr>
            <w:id w:val="1455296614"/>
            <w:placeholder>
              <w:docPart w:val="848120852C7749DA8B0223EA9611F472"/>
            </w:placeholder>
            <w:temporary/>
            <w:showingPlcHdr/>
            <w15:appearance w15:val="hidden"/>
          </w:sdtPr>
          <w:sdtEndPr/>
          <w:sdtContent>
            <w:tc>
              <w:tcPr>
                <w:tcW w:w="12960" w:type="dxa"/>
                <w:gridSpan w:val="5"/>
              </w:tcPr>
              <w:p w14:paraId="281137B8" w14:textId="77777777" w:rsidR="00AA0737" w:rsidRDefault="00A410FF" w:rsidP="00AA0737">
                <w:pPr>
                  <w:pStyle w:val="Name"/>
                </w:pPr>
                <w:r w:rsidRPr="00AA0737">
                  <w:t>Name of Recipient</w:t>
                </w:r>
              </w:p>
            </w:tc>
          </w:sdtContent>
        </w:sdt>
      </w:tr>
      <w:tr w:rsidR="00AA0737" w14:paraId="4A6803AD" w14:textId="77777777" w:rsidTr="00AA0737">
        <w:trPr>
          <w:trHeight w:val="1652"/>
          <w:jc w:val="center"/>
        </w:trPr>
        <w:tc>
          <w:tcPr>
            <w:tcW w:w="12960" w:type="dxa"/>
            <w:gridSpan w:val="5"/>
            <w:vAlign w:val="center"/>
          </w:tcPr>
          <w:p w14:paraId="20F74D95" w14:textId="04D4CBA4" w:rsidR="00AA0737" w:rsidRPr="00AA0737" w:rsidRDefault="00C16849" w:rsidP="00C16849">
            <w:r>
              <w:t>This certificate is good for ……..</w:t>
            </w:r>
          </w:p>
        </w:tc>
      </w:tr>
      <w:tr w:rsidR="008A067C" w14:paraId="7B52CDB6" w14:textId="77777777" w:rsidTr="008A067C">
        <w:trPr>
          <w:trHeight w:val="1031"/>
          <w:jc w:val="center"/>
        </w:trPr>
        <w:tc>
          <w:tcPr>
            <w:tcW w:w="810" w:type="dxa"/>
            <w:vAlign w:val="bottom"/>
          </w:tcPr>
          <w:p w14:paraId="1361E6AE" w14:textId="77777777" w:rsidR="008A067C" w:rsidRDefault="008A067C" w:rsidP="00AA0737">
            <w:pPr>
              <w:jc w:val="left"/>
            </w:pPr>
          </w:p>
        </w:tc>
        <w:tc>
          <w:tcPr>
            <w:tcW w:w="5310" w:type="dxa"/>
            <w:vAlign w:val="bottom"/>
          </w:tcPr>
          <w:p w14:paraId="2DDB6B17" w14:textId="189CEE77" w:rsidR="008A067C" w:rsidRDefault="00C16849" w:rsidP="00AA0737">
            <w:pPr>
              <w:jc w:val="left"/>
            </w:pPr>
            <w:r w:rsidRPr="00C16849">
              <w:rPr>
                <w:rFonts w:ascii="Segoe Script" w:hAnsi="Segoe Script"/>
              </w:rPr>
              <w:t>Kerri Dutton</w:t>
            </w:r>
            <w:r>
              <w:t xml:space="preserve"> RN, MSN</w:t>
            </w:r>
          </w:p>
        </w:tc>
        <w:tc>
          <w:tcPr>
            <w:tcW w:w="1260" w:type="dxa"/>
          </w:tcPr>
          <w:p w14:paraId="55A82EF1" w14:textId="77777777" w:rsidR="008A067C" w:rsidRDefault="008A067C" w:rsidP="00AA0737"/>
        </w:tc>
        <w:tc>
          <w:tcPr>
            <w:tcW w:w="3330" w:type="dxa"/>
            <w:vAlign w:val="bottom"/>
          </w:tcPr>
          <w:p w14:paraId="301DA85F" w14:textId="77777777" w:rsidR="008A067C" w:rsidRDefault="008A067C" w:rsidP="00AA0737">
            <w:pPr>
              <w:jc w:val="left"/>
            </w:pPr>
          </w:p>
        </w:tc>
        <w:tc>
          <w:tcPr>
            <w:tcW w:w="2250" w:type="dxa"/>
            <w:vAlign w:val="bottom"/>
          </w:tcPr>
          <w:p w14:paraId="7CD10FA9" w14:textId="77777777" w:rsidR="008A067C" w:rsidRDefault="008A067C" w:rsidP="00AA0737">
            <w:pPr>
              <w:jc w:val="left"/>
            </w:pPr>
          </w:p>
        </w:tc>
      </w:tr>
      <w:tr w:rsidR="008A067C" w14:paraId="55E2690B" w14:textId="77777777" w:rsidTr="008A067C">
        <w:trPr>
          <w:trHeight w:val="455"/>
          <w:jc w:val="center"/>
        </w:trPr>
        <w:tc>
          <w:tcPr>
            <w:tcW w:w="810" w:type="dxa"/>
            <w:vAlign w:val="center"/>
          </w:tcPr>
          <w:p w14:paraId="32AAC11E" w14:textId="77777777" w:rsidR="008A067C" w:rsidRDefault="008A067C" w:rsidP="008A067C"/>
        </w:tc>
        <w:sdt>
          <w:sdtPr>
            <w:id w:val="-1077583615"/>
            <w:placeholder>
              <w:docPart w:val="3F772DBDC9E041FAA5BD7B124B68A0FD"/>
            </w:placeholder>
            <w:temporary/>
            <w:showingPlcHdr/>
            <w15:appearance w15:val="hidden"/>
          </w:sdtPr>
          <w:sdtEndPr/>
          <w:sdtContent>
            <w:tc>
              <w:tcPr>
                <w:tcW w:w="5310" w:type="dxa"/>
                <w:vAlign w:val="center"/>
              </w:tcPr>
              <w:p w14:paraId="5BBF7B6E" w14:textId="77777777" w:rsidR="008A067C" w:rsidRDefault="008A067C" w:rsidP="008A067C">
                <w:r w:rsidRPr="00AA0737">
                  <w:t>Name/Title of Presenter</w:t>
                </w:r>
              </w:p>
            </w:tc>
          </w:sdtContent>
        </w:sdt>
        <w:tc>
          <w:tcPr>
            <w:tcW w:w="1260" w:type="dxa"/>
            <w:vAlign w:val="center"/>
          </w:tcPr>
          <w:p w14:paraId="5BEF1B80" w14:textId="77777777" w:rsidR="008A067C" w:rsidRDefault="008A067C" w:rsidP="008A067C"/>
        </w:tc>
        <w:sdt>
          <w:sdtPr>
            <w:id w:val="1936019596"/>
            <w:placeholder>
              <w:docPart w:val="F01CBEF75CDB4527BDEAB43F3A26FEC8"/>
            </w:placeholder>
            <w:temporary/>
            <w:showingPlcHdr/>
            <w15:appearance w15:val="hidden"/>
          </w:sdtPr>
          <w:sdtEndPr/>
          <w:sdtContent>
            <w:tc>
              <w:tcPr>
                <w:tcW w:w="3330" w:type="dxa"/>
                <w:vAlign w:val="center"/>
              </w:tcPr>
              <w:p w14:paraId="7EFEF6F5" w14:textId="77777777" w:rsidR="008A067C" w:rsidRDefault="008A067C" w:rsidP="008A067C">
                <w:r w:rsidRPr="00AA0737">
                  <w:t>Date</w:t>
                </w:r>
              </w:p>
            </w:tc>
          </w:sdtContent>
        </w:sdt>
        <w:tc>
          <w:tcPr>
            <w:tcW w:w="2250" w:type="dxa"/>
            <w:vAlign w:val="center"/>
          </w:tcPr>
          <w:p w14:paraId="1654FFB4" w14:textId="77777777" w:rsidR="008A067C" w:rsidRDefault="008A067C" w:rsidP="008A067C"/>
        </w:tc>
      </w:tr>
    </w:tbl>
    <w:p w14:paraId="69E49DDD" w14:textId="77777777" w:rsidR="00A410FF" w:rsidRDefault="00A410FF" w:rsidP="00AA0737">
      <w:pPr>
        <w:pStyle w:val="BodyText"/>
      </w:pPr>
    </w:p>
    <w:sectPr w:rsidR="00A410FF" w:rsidSect="008A067C">
      <w:headerReference w:type="default" r:id="rId9"/>
      <w:type w:val="continuous"/>
      <w:pgSz w:w="15840" w:h="12240" w:orient="landscape" w:code="1"/>
      <w:pgMar w:top="1138" w:right="1440" w:bottom="360" w:left="1440" w:header="720" w:footer="720" w:gutter="0"/>
      <w:cols w:space="720"/>
      <w:noEndnote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39AFA58" w14:textId="77777777" w:rsidR="00C75788" w:rsidRDefault="00C75788" w:rsidP="003F140B">
      <w:r>
        <w:separator/>
      </w:r>
    </w:p>
  </w:endnote>
  <w:endnote w:type="continuationSeparator" w:id="0">
    <w:p w14:paraId="54F2947C" w14:textId="77777777" w:rsidR="00C75788" w:rsidRDefault="00C75788" w:rsidP="003F14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entury Schoolbook">
    <w:charset w:val="00"/>
    <w:family w:val="roman"/>
    <w:pitch w:val="variable"/>
    <w:sig w:usb0="00000287" w:usb1="000000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Georgia-BoldItalic">
    <w:altName w:val="Georgia"/>
    <w:charset w:val="00"/>
    <w:family w:val="auto"/>
    <w:pitch w:val="variable"/>
    <w:sig w:usb0="00000287" w:usb1="00000000" w:usb2="00000000" w:usb3="00000000" w:csb0="0000009F" w:csb1="00000000"/>
  </w:font>
  <w:font w:name="Segoe Script">
    <w:panose1 w:val="030B0504020000000003"/>
    <w:charset w:val="00"/>
    <w:family w:val="script"/>
    <w:pitch w:val="variable"/>
    <w:sig w:usb0="0000028F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D0D453B" w14:textId="77777777" w:rsidR="00C75788" w:rsidRDefault="00C75788" w:rsidP="003F140B">
      <w:r>
        <w:separator/>
      </w:r>
    </w:p>
  </w:footnote>
  <w:footnote w:type="continuationSeparator" w:id="0">
    <w:p w14:paraId="6FE5B13F" w14:textId="77777777" w:rsidR="00C75788" w:rsidRDefault="00C75788" w:rsidP="003F140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C22950C" w14:textId="77777777" w:rsidR="00657B53" w:rsidRDefault="008A067C" w:rsidP="003F140B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6CE6EB28" wp14:editId="71D84FF2">
              <wp:simplePos x="0" y="0"/>
              <wp:positionH relativeFrom="page">
                <wp:align>center</wp:align>
              </wp:positionH>
              <mc:AlternateContent>
                <mc:Choice Requires="wp14">
                  <wp:positionV relativeFrom="page">
                    <wp14:pctPosVOffset>-800</wp14:pctPosVOffset>
                  </wp:positionV>
                </mc:Choice>
                <mc:Fallback>
                  <wp:positionV relativeFrom="page">
                    <wp:posOffset>-61595</wp:posOffset>
                  </wp:positionV>
                </mc:Fallback>
              </mc:AlternateContent>
              <wp:extent cx="10112375" cy="7836408"/>
              <wp:effectExtent l="0" t="0" r="5715" b="0"/>
              <wp:wrapNone/>
              <wp:docPr id="18" name="Group 18" descr="Background design frame and corner shapes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112375" cy="7836408"/>
                        <a:chOff x="0" y="0"/>
                        <a:chExt cx="10112375" cy="7835265"/>
                      </a:xfrm>
                    </wpg:grpSpPr>
                    <wpg:grpSp>
                      <wpg:cNvPr id="1" name="Group 2"/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112375" cy="7835265"/>
                          <a:chOff x="-28" y="-99"/>
                          <a:chExt cx="15925" cy="12339"/>
                        </a:xfrm>
                      </wpg:grpSpPr>
                      <wps:wsp>
                        <wps:cNvPr id="6" name="Freeform 7"/>
                        <wps:cNvSpPr>
                          <a:spLocks/>
                        </wps:cNvSpPr>
                        <wps:spPr bwMode="auto">
                          <a:xfrm>
                            <a:off x="477" y="2730"/>
                            <a:ext cx="11757" cy="9027"/>
                          </a:xfrm>
                          <a:custGeom>
                            <a:avLst/>
                            <a:gdLst>
                              <a:gd name="T0" fmla="*/ 11756 w 11757"/>
                              <a:gd name="T1" fmla="*/ 9026 h 9027"/>
                              <a:gd name="T2" fmla="*/ 0 w 11757"/>
                              <a:gd name="T3" fmla="*/ 9026 h 9027"/>
                              <a:gd name="T4" fmla="*/ 0 w 11757"/>
                              <a:gd name="T5" fmla="*/ 0 h 9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1757" h="9027">
                                <a:moveTo>
                                  <a:pt x="11756" y="9026"/>
                                </a:moveTo>
                                <a:lnTo>
                                  <a:pt x="0" y="902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Freeform 4"/>
                        <wps:cNvSpPr>
                          <a:spLocks/>
                        </wps:cNvSpPr>
                        <wps:spPr bwMode="auto">
                          <a:xfrm>
                            <a:off x="6099" y="617"/>
                            <a:ext cx="9124" cy="9361"/>
                          </a:xfrm>
                          <a:custGeom>
                            <a:avLst/>
                            <a:gdLst>
                              <a:gd name="T0" fmla="*/ 0 w 9124"/>
                              <a:gd name="T1" fmla="*/ 0 h 9361"/>
                              <a:gd name="T2" fmla="*/ 9123 w 9124"/>
                              <a:gd name="T3" fmla="*/ 0 h 9361"/>
                              <a:gd name="T4" fmla="*/ 9123 w 9124"/>
                              <a:gd name="T5" fmla="*/ 9360 h 93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9124" h="9361">
                                <a:moveTo>
                                  <a:pt x="0" y="0"/>
                                </a:moveTo>
                                <a:lnTo>
                                  <a:pt x="9123" y="0"/>
                                </a:lnTo>
                                <a:lnTo>
                                  <a:pt x="9123" y="936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Freeform 5"/>
                        <wps:cNvSpPr>
                          <a:spLocks/>
                        </wps:cNvSpPr>
                        <wps:spPr bwMode="auto">
                          <a:xfrm>
                            <a:off x="6407" y="489"/>
                            <a:ext cx="8943" cy="9027"/>
                          </a:xfrm>
                          <a:custGeom>
                            <a:avLst/>
                            <a:gdLst>
                              <a:gd name="T0" fmla="*/ 0 w 8943"/>
                              <a:gd name="T1" fmla="*/ 0 h 9027"/>
                              <a:gd name="T2" fmla="*/ 8942 w 8943"/>
                              <a:gd name="T3" fmla="*/ 0 h 9027"/>
                              <a:gd name="T4" fmla="*/ 8942 w 8943"/>
                              <a:gd name="T5" fmla="*/ 9026 h 9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8943" h="9027">
                                <a:moveTo>
                                  <a:pt x="0" y="0"/>
                                </a:moveTo>
                                <a:lnTo>
                                  <a:pt x="8942" y="0"/>
                                </a:lnTo>
                                <a:lnTo>
                                  <a:pt x="8942" y="9026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Freeform 6"/>
                        <wps:cNvSpPr>
                          <a:spLocks/>
                        </wps:cNvSpPr>
                        <wps:spPr bwMode="auto">
                          <a:xfrm>
                            <a:off x="604" y="2268"/>
                            <a:ext cx="11938" cy="9361"/>
                          </a:xfrm>
                          <a:custGeom>
                            <a:avLst/>
                            <a:gdLst>
                              <a:gd name="T0" fmla="*/ 11937 w 11938"/>
                              <a:gd name="T1" fmla="*/ 9360 h 9361"/>
                              <a:gd name="T2" fmla="*/ 0 w 11938"/>
                              <a:gd name="T3" fmla="*/ 9360 h 9361"/>
                              <a:gd name="T4" fmla="*/ 0 w 11938"/>
                              <a:gd name="T5" fmla="*/ 0 h 93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1938" h="9361">
                                <a:moveTo>
                                  <a:pt x="11937" y="9360"/>
                                </a:moveTo>
                                <a:lnTo>
                                  <a:pt x="0" y="93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chemeClr val="accent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Freeform 8"/>
                        <wps:cNvSpPr>
                          <a:spLocks/>
                        </wps:cNvSpPr>
                        <wps:spPr bwMode="auto">
                          <a:xfrm>
                            <a:off x="1" y="0"/>
                            <a:ext cx="1938" cy="3225"/>
                          </a:xfrm>
                          <a:custGeom>
                            <a:avLst/>
                            <a:gdLst>
                              <a:gd name="T0" fmla="*/ 1937 w 1938"/>
                              <a:gd name="T1" fmla="*/ 0 h 3225"/>
                              <a:gd name="T2" fmla="*/ 1406 w 1938"/>
                              <a:gd name="T3" fmla="*/ 0 h 3225"/>
                              <a:gd name="T4" fmla="*/ 0 w 1938"/>
                              <a:gd name="T5" fmla="*/ 2428 h 3225"/>
                              <a:gd name="T6" fmla="*/ 0 w 1938"/>
                              <a:gd name="T7" fmla="*/ 3224 h 3225"/>
                              <a:gd name="T8" fmla="*/ 1937 w 1938"/>
                              <a:gd name="T9" fmla="*/ 0 h 32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938" h="3225">
                                <a:moveTo>
                                  <a:pt x="1937" y="0"/>
                                </a:moveTo>
                                <a:lnTo>
                                  <a:pt x="1406" y="0"/>
                                </a:lnTo>
                                <a:lnTo>
                                  <a:pt x="0" y="2428"/>
                                </a:lnTo>
                                <a:lnTo>
                                  <a:pt x="0" y="3224"/>
                                </a:lnTo>
                                <a:lnTo>
                                  <a:pt x="19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Freeform 9"/>
                        <wps:cNvSpPr>
                          <a:spLocks/>
                        </wps:cNvSpPr>
                        <wps:spPr bwMode="auto">
                          <a:xfrm>
                            <a:off x="1" y="0"/>
                            <a:ext cx="3344" cy="5780"/>
                          </a:xfrm>
                          <a:custGeom>
                            <a:avLst/>
                            <a:gdLst>
                              <a:gd name="T0" fmla="*/ 3343 w 3344"/>
                              <a:gd name="T1" fmla="*/ 0 h 5780"/>
                              <a:gd name="T2" fmla="*/ 1671 w 3344"/>
                              <a:gd name="T3" fmla="*/ 0 h 5780"/>
                              <a:gd name="T4" fmla="*/ 0 w 3344"/>
                              <a:gd name="T5" fmla="*/ 2890 h 5780"/>
                              <a:gd name="T6" fmla="*/ 0 w 3344"/>
                              <a:gd name="T7" fmla="*/ 5780 h 5780"/>
                              <a:gd name="T8" fmla="*/ 3343 w 3344"/>
                              <a:gd name="T9" fmla="*/ 0 h 57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344" h="5780">
                                <a:moveTo>
                                  <a:pt x="3343" y="0"/>
                                </a:moveTo>
                                <a:lnTo>
                                  <a:pt x="1671" y="0"/>
                                </a:lnTo>
                                <a:lnTo>
                                  <a:pt x="0" y="2890"/>
                                </a:lnTo>
                                <a:lnTo>
                                  <a:pt x="0" y="5780"/>
                                </a:lnTo>
                                <a:lnTo>
                                  <a:pt x="33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Freeform 10"/>
                        <wps:cNvSpPr>
                          <a:spLocks/>
                        </wps:cNvSpPr>
                        <wps:spPr bwMode="auto">
                          <a:xfrm>
                            <a:off x="-28" y="-99"/>
                            <a:ext cx="1570" cy="2745"/>
                          </a:xfrm>
                          <a:custGeom>
                            <a:avLst/>
                            <a:gdLst>
                              <a:gd name="T0" fmla="*/ 1569 w 1570"/>
                              <a:gd name="T1" fmla="*/ 0 h 2745"/>
                              <a:gd name="T2" fmla="*/ 0 w 1570"/>
                              <a:gd name="T3" fmla="*/ 0 h 2745"/>
                              <a:gd name="T4" fmla="*/ 0 w 1570"/>
                              <a:gd name="T5" fmla="*/ 2744 h 2745"/>
                              <a:gd name="T6" fmla="*/ 1569 w 1570"/>
                              <a:gd name="T7" fmla="*/ 0 h 27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570" h="2745">
                                <a:moveTo>
                                  <a:pt x="15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44"/>
                                </a:lnTo>
                                <a:lnTo>
                                  <a:pt x="15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Freeform 11"/>
                        <wps:cNvSpPr>
                          <a:spLocks/>
                        </wps:cNvSpPr>
                        <wps:spPr bwMode="auto">
                          <a:xfrm>
                            <a:off x="2509" y="0"/>
                            <a:ext cx="1685" cy="2890"/>
                          </a:xfrm>
                          <a:custGeom>
                            <a:avLst/>
                            <a:gdLst>
                              <a:gd name="T0" fmla="*/ 835 w 1685"/>
                              <a:gd name="T1" fmla="*/ 0 h 2890"/>
                              <a:gd name="T2" fmla="*/ 0 w 1685"/>
                              <a:gd name="T3" fmla="*/ 1445 h 2890"/>
                              <a:gd name="T4" fmla="*/ 835 w 1685"/>
                              <a:gd name="T5" fmla="*/ 2890 h 2890"/>
                              <a:gd name="T6" fmla="*/ 1684 w 1685"/>
                              <a:gd name="T7" fmla="*/ 1488 h 2890"/>
                              <a:gd name="T8" fmla="*/ 835 w 1685"/>
                              <a:gd name="T9" fmla="*/ 0 h 28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85" h="2890">
                                <a:moveTo>
                                  <a:pt x="835" y="0"/>
                                </a:moveTo>
                                <a:lnTo>
                                  <a:pt x="0" y="1445"/>
                                </a:lnTo>
                                <a:lnTo>
                                  <a:pt x="835" y="2890"/>
                                </a:lnTo>
                                <a:lnTo>
                                  <a:pt x="1684" y="1488"/>
                                </a:lnTo>
                                <a:lnTo>
                                  <a:pt x="8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Freeform 12"/>
                        <wps:cNvSpPr>
                          <a:spLocks/>
                        </wps:cNvSpPr>
                        <wps:spPr bwMode="auto">
                          <a:xfrm>
                            <a:off x="3330" y="0"/>
                            <a:ext cx="3345" cy="2890"/>
                          </a:xfrm>
                          <a:custGeom>
                            <a:avLst/>
                            <a:gdLst>
                              <a:gd name="T0" fmla="*/ 3344 w 3345"/>
                              <a:gd name="T1" fmla="*/ 0 h 2890"/>
                              <a:gd name="T2" fmla="*/ 1757 w 3345"/>
                              <a:gd name="T3" fmla="*/ 0 h 2890"/>
                              <a:gd name="T4" fmla="*/ 0 w 3345"/>
                              <a:gd name="T5" fmla="*/ 2890 h 2890"/>
                              <a:gd name="T6" fmla="*/ 1672 w 3345"/>
                              <a:gd name="T7" fmla="*/ 2890 h 2890"/>
                              <a:gd name="T8" fmla="*/ 3344 w 3345"/>
                              <a:gd name="T9" fmla="*/ 0 h 28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345" h="2890">
                                <a:moveTo>
                                  <a:pt x="3344" y="0"/>
                                </a:moveTo>
                                <a:lnTo>
                                  <a:pt x="1757" y="0"/>
                                </a:lnTo>
                                <a:lnTo>
                                  <a:pt x="0" y="2890"/>
                                </a:lnTo>
                                <a:lnTo>
                                  <a:pt x="1672" y="2890"/>
                                </a:lnTo>
                                <a:lnTo>
                                  <a:pt x="33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Freeform 13"/>
                        <wps:cNvSpPr>
                          <a:spLocks/>
                        </wps:cNvSpPr>
                        <wps:spPr bwMode="auto">
                          <a:xfrm>
                            <a:off x="14627" y="10222"/>
                            <a:ext cx="1213" cy="2018"/>
                          </a:xfrm>
                          <a:custGeom>
                            <a:avLst/>
                            <a:gdLst>
                              <a:gd name="T0" fmla="*/ 1212 w 1213"/>
                              <a:gd name="T1" fmla="*/ 0 h 2018"/>
                              <a:gd name="T2" fmla="*/ 0 w 1213"/>
                              <a:gd name="T3" fmla="*/ 2017 h 2018"/>
                              <a:gd name="T4" fmla="*/ 332 w 1213"/>
                              <a:gd name="T5" fmla="*/ 2017 h 2018"/>
                              <a:gd name="T6" fmla="*/ 1212 w 1213"/>
                              <a:gd name="T7" fmla="*/ 499 h 2018"/>
                              <a:gd name="T8" fmla="*/ 1212 w 1213"/>
                              <a:gd name="T9" fmla="*/ 0 h 20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13" h="2018">
                                <a:moveTo>
                                  <a:pt x="1212" y="0"/>
                                </a:moveTo>
                                <a:lnTo>
                                  <a:pt x="0" y="2017"/>
                                </a:lnTo>
                                <a:lnTo>
                                  <a:pt x="332" y="2017"/>
                                </a:lnTo>
                                <a:lnTo>
                                  <a:pt x="1212" y="499"/>
                                </a:lnTo>
                                <a:lnTo>
                                  <a:pt x="12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Freeform 14"/>
                        <wps:cNvSpPr>
                          <a:spLocks/>
                        </wps:cNvSpPr>
                        <wps:spPr bwMode="auto">
                          <a:xfrm>
                            <a:off x="13746" y="8620"/>
                            <a:ext cx="2094" cy="3620"/>
                          </a:xfrm>
                          <a:custGeom>
                            <a:avLst/>
                            <a:gdLst>
                              <a:gd name="T0" fmla="*/ 2093 w 2094"/>
                              <a:gd name="T1" fmla="*/ 0 h 3620"/>
                              <a:gd name="T2" fmla="*/ 0 w 2094"/>
                              <a:gd name="T3" fmla="*/ 3619 h 3620"/>
                              <a:gd name="T4" fmla="*/ 1047 w 2094"/>
                              <a:gd name="T5" fmla="*/ 3619 h 3620"/>
                              <a:gd name="T6" fmla="*/ 2093 w 2094"/>
                              <a:gd name="T7" fmla="*/ 1811 h 3620"/>
                              <a:gd name="T8" fmla="*/ 2093 w 2094"/>
                              <a:gd name="T9" fmla="*/ 0 h 36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94" h="3620">
                                <a:moveTo>
                                  <a:pt x="2093" y="0"/>
                                </a:moveTo>
                                <a:lnTo>
                                  <a:pt x="0" y="3619"/>
                                </a:lnTo>
                                <a:lnTo>
                                  <a:pt x="1047" y="3619"/>
                                </a:lnTo>
                                <a:lnTo>
                                  <a:pt x="2093" y="1811"/>
                                </a:lnTo>
                                <a:lnTo>
                                  <a:pt x="20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Freeform 15"/>
                        <wps:cNvSpPr>
                          <a:spLocks/>
                        </wps:cNvSpPr>
                        <wps:spPr bwMode="auto">
                          <a:xfrm>
                            <a:off x="14915" y="10523"/>
                            <a:ext cx="982" cy="1717"/>
                          </a:xfrm>
                          <a:custGeom>
                            <a:avLst/>
                            <a:gdLst>
                              <a:gd name="T0" fmla="*/ 981 w 982"/>
                              <a:gd name="T1" fmla="*/ 0 h 1717"/>
                              <a:gd name="T2" fmla="*/ 0 w 982"/>
                              <a:gd name="T3" fmla="*/ 1716 h 1717"/>
                              <a:gd name="T4" fmla="*/ 981 w 982"/>
                              <a:gd name="T5" fmla="*/ 1716 h 1717"/>
                              <a:gd name="T6" fmla="*/ 981 w 982"/>
                              <a:gd name="T7" fmla="*/ 0 h 17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982" h="1717">
                                <a:moveTo>
                                  <a:pt x="981" y="0"/>
                                </a:moveTo>
                                <a:lnTo>
                                  <a:pt x="0" y="1716"/>
                                </a:lnTo>
                                <a:lnTo>
                                  <a:pt x="981" y="1716"/>
                                </a:lnTo>
                                <a:lnTo>
                                  <a:pt x="9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Freeform 16"/>
                        <wps:cNvSpPr>
                          <a:spLocks/>
                        </wps:cNvSpPr>
                        <wps:spPr bwMode="auto">
                          <a:xfrm>
                            <a:off x="13213" y="10428"/>
                            <a:ext cx="1057" cy="1812"/>
                          </a:xfrm>
                          <a:custGeom>
                            <a:avLst/>
                            <a:gdLst>
                              <a:gd name="T0" fmla="*/ 532 w 1057"/>
                              <a:gd name="T1" fmla="*/ 0 h 1812"/>
                              <a:gd name="T2" fmla="*/ 0 w 1057"/>
                              <a:gd name="T3" fmla="*/ 878 h 1812"/>
                              <a:gd name="T4" fmla="*/ 531 w 1057"/>
                              <a:gd name="T5" fmla="*/ 1811 h 1812"/>
                              <a:gd name="T6" fmla="*/ 532 w 1057"/>
                              <a:gd name="T7" fmla="*/ 1811 h 1812"/>
                              <a:gd name="T8" fmla="*/ 1056 w 1057"/>
                              <a:gd name="T9" fmla="*/ 905 h 1812"/>
                              <a:gd name="T10" fmla="*/ 532 w 1057"/>
                              <a:gd name="T11" fmla="*/ 0 h 18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057" h="1812">
                                <a:moveTo>
                                  <a:pt x="532" y="0"/>
                                </a:moveTo>
                                <a:lnTo>
                                  <a:pt x="0" y="878"/>
                                </a:lnTo>
                                <a:lnTo>
                                  <a:pt x="531" y="1811"/>
                                </a:lnTo>
                                <a:lnTo>
                                  <a:pt x="532" y="1811"/>
                                </a:lnTo>
                                <a:lnTo>
                                  <a:pt x="1056" y="905"/>
                                </a:lnTo>
                                <a:lnTo>
                                  <a:pt x="5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Freeform 17"/>
                        <wps:cNvSpPr>
                          <a:spLocks/>
                        </wps:cNvSpPr>
                        <wps:spPr bwMode="auto">
                          <a:xfrm>
                            <a:off x="11663" y="10428"/>
                            <a:ext cx="2097" cy="1812"/>
                          </a:xfrm>
                          <a:custGeom>
                            <a:avLst/>
                            <a:gdLst>
                              <a:gd name="T0" fmla="*/ 2096 w 2097"/>
                              <a:gd name="T1" fmla="*/ 0 h 1812"/>
                              <a:gd name="T2" fmla="*/ 1048 w 2097"/>
                              <a:gd name="T3" fmla="*/ 0 h 1812"/>
                              <a:gd name="T4" fmla="*/ 0 w 2097"/>
                              <a:gd name="T5" fmla="*/ 1811 h 1812"/>
                              <a:gd name="T6" fmla="*/ 995 w 2097"/>
                              <a:gd name="T7" fmla="*/ 1811 h 1812"/>
                              <a:gd name="T8" fmla="*/ 2096 w 2097"/>
                              <a:gd name="T9" fmla="*/ 0 h 18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97" h="1812">
                                <a:moveTo>
                                  <a:pt x="2096" y="0"/>
                                </a:moveTo>
                                <a:lnTo>
                                  <a:pt x="1048" y="0"/>
                                </a:lnTo>
                                <a:lnTo>
                                  <a:pt x="0" y="1811"/>
                                </a:lnTo>
                                <a:lnTo>
                                  <a:pt x="995" y="1811"/>
                                </a:lnTo>
                                <a:lnTo>
                                  <a:pt x="20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Freeform 41"/>
                        <wps:cNvSpPr>
                          <a:spLocks/>
                        </wps:cNvSpPr>
                        <wps:spPr bwMode="auto">
                          <a:xfrm>
                            <a:off x="4194" y="7410"/>
                            <a:ext cx="7382" cy="20"/>
                          </a:xfrm>
                          <a:custGeom>
                            <a:avLst/>
                            <a:gdLst>
                              <a:gd name="T0" fmla="*/ 0 w 7382"/>
                              <a:gd name="T1" fmla="*/ 0 h 20"/>
                              <a:gd name="T2" fmla="*/ 7381 w 738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382" h="20">
                                <a:moveTo>
                                  <a:pt x="0" y="0"/>
                                </a:moveTo>
                                <a:lnTo>
                                  <a:pt x="7381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Freeform 42"/>
                        <wps:cNvSpPr>
                          <a:spLocks/>
                        </wps:cNvSpPr>
                        <wps:spPr bwMode="auto">
                          <a:xfrm>
                            <a:off x="2220" y="10419"/>
                            <a:ext cx="5350" cy="20"/>
                          </a:xfrm>
                          <a:custGeom>
                            <a:avLst/>
                            <a:gdLst>
                              <a:gd name="T0" fmla="*/ 0 w 5350"/>
                              <a:gd name="T1" fmla="*/ 0 h 20"/>
                              <a:gd name="T2" fmla="*/ 5349 w 535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50" h="20">
                                <a:moveTo>
                                  <a:pt x="0" y="0"/>
                                </a:moveTo>
                                <a:lnTo>
                                  <a:pt x="5349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Freeform 43"/>
                        <wps:cNvSpPr>
                          <a:spLocks/>
                        </wps:cNvSpPr>
                        <wps:spPr bwMode="auto">
                          <a:xfrm>
                            <a:off x="8817" y="10419"/>
                            <a:ext cx="3290" cy="20"/>
                          </a:xfrm>
                          <a:custGeom>
                            <a:avLst/>
                            <a:gdLst>
                              <a:gd name="T0" fmla="*/ 0 w 3290"/>
                              <a:gd name="T1" fmla="*/ 0 h 20"/>
                              <a:gd name="T2" fmla="*/ 3289 w 32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290" h="20">
                                <a:moveTo>
                                  <a:pt x="0" y="0"/>
                                </a:moveTo>
                                <a:lnTo>
                                  <a:pt x="3289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48" name="Group 48"/>
                      <wpg:cNvGrpSpPr/>
                      <wpg:grpSpPr>
                        <a:xfrm>
                          <a:off x="8186057" y="783771"/>
                          <a:ext cx="1377951" cy="2138432"/>
                          <a:chOff x="0" y="0"/>
                          <a:chExt cx="1377951" cy="2138432"/>
                        </a:xfrm>
                      </wpg:grpSpPr>
                      <wps:wsp>
                        <wps:cNvPr id="2" name="Shape"/>
                        <wps:cNvSpPr/>
                        <wps:spPr>
                          <a:xfrm>
                            <a:off x="135802" y="1330859"/>
                            <a:ext cx="191939" cy="807573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336" h="21328" extrusionOk="0">
                                <a:moveTo>
                                  <a:pt x="15689" y="0"/>
                                </a:moveTo>
                                <a:lnTo>
                                  <a:pt x="9477" y="0"/>
                                </a:lnTo>
                                <a:lnTo>
                                  <a:pt x="18" y="20460"/>
                                </a:lnTo>
                                <a:cubicBezTo>
                                  <a:pt x="-264" y="21097"/>
                                  <a:pt x="2701" y="21600"/>
                                  <a:pt x="5101" y="21164"/>
                                </a:cubicBezTo>
                                <a:lnTo>
                                  <a:pt x="12160" y="19957"/>
                                </a:lnTo>
                                <a:lnTo>
                                  <a:pt x="21336" y="0"/>
                                </a:lnTo>
                                <a:lnTo>
                                  <a:pt x="156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43" name="Shape"/>
                        <wps:cNvSpPr/>
                        <wps:spPr>
                          <a:xfrm>
                            <a:off x="1041149" y="1330859"/>
                            <a:ext cx="191939" cy="80649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336" h="21366" extrusionOk="0">
                                <a:moveTo>
                                  <a:pt x="5929" y="0"/>
                                </a:moveTo>
                                <a:lnTo>
                                  <a:pt x="0" y="0"/>
                                </a:lnTo>
                                <a:lnTo>
                                  <a:pt x="9176" y="20019"/>
                                </a:lnTo>
                                <a:lnTo>
                                  <a:pt x="16235" y="21230"/>
                                </a:lnTo>
                                <a:cubicBezTo>
                                  <a:pt x="18635" y="21600"/>
                                  <a:pt x="21600" y="21163"/>
                                  <a:pt x="21318" y="20523"/>
                                </a:cubicBezTo>
                                <a:lnTo>
                                  <a:pt x="11859" y="0"/>
                                </a:lnTo>
                                <a:lnTo>
                                  <a:pt x="59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44" name="Shape"/>
                        <wps:cNvSpPr/>
                        <wps:spPr>
                          <a:xfrm>
                            <a:off x="289711" y="1358020"/>
                            <a:ext cx="793750" cy="70739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8732" y="1125"/>
                                </a:moveTo>
                                <a:lnTo>
                                  <a:pt x="17626" y="2831"/>
                                </a:lnTo>
                                <a:lnTo>
                                  <a:pt x="15794" y="2172"/>
                                </a:lnTo>
                                <a:lnTo>
                                  <a:pt x="13893" y="1512"/>
                                </a:lnTo>
                                <a:lnTo>
                                  <a:pt x="12303" y="2831"/>
                                </a:lnTo>
                                <a:lnTo>
                                  <a:pt x="10783" y="4072"/>
                                </a:lnTo>
                                <a:lnTo>
                                  <a:pt x="9262" y="2831"/>
                                </a:lnTo>
                                <a:lnTo>
                                  <a:pt x="7672" y="1512"/>
                                </a:lnTo>
                                <a:lnTo>
                                  <a:pt x="5772" y="2172"/>
                                </a:lnTo>
                                <a:lnTo>
                                  <a:pt x="3940" y="2831"/>
                                </a:lnTo>
                                <a:lnTo>
                                  <a:pt x="2834" y="1125"/>
                                </a:lnTo>
                                <a:lnTo>
                                  <a:pt x="2108" y="0"/>
                                </a:lnTo>
                                <a:lnTo>
                                  <a:pt x="0" y="21600"/>
                                </a:lnTo>
                                <a:lnTo>
                                  <a:pt x="10333" y="13611"/>
                                </a:lnTo>
                                <a:cubicBezTo>
                                  <a:pt x="10610" y="13379"/>
                                  <a:pt x="10990" y="13379"/>
                                  <a:pt x="11267" y="13611"/>
                                </a:cubicBezTo>
                                <a:lnTo>
                                  <a:pt x="21600" y="21600"/>
                                </a:lnTo>
                                <a:lnTo>
                                  <a:pt x="19492" y="0"/>
                                </a:lnTo>
                                <a:lnTo>
                                  <a:pt x="18732" y="11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45" name="Shape"/>
                        <wps:cNvSpPr/>
                        <wps:spPr>
                          <a:xfrm>
                            <a:off x="0" y="0"/>
                            <a:ext cx="1377951" cy="138049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10790"/>
                                </a:moveTo>
                                <a:lnTo>
                                  <a:pt x="20505" y="9240"/>
                                </a:lnTo>
                                <a:lnTo>
                                  <a:pt x="21082" y="7452"/>
                                </a:lnTo>
                                <a:lnTo>
                                  <a:pt x="19569" y="6319"/>
                                </a:lnTo>
                                <a:lnTo>
                                  <a:pt x="19569" y="4431"/>
                                </a:lnTo>
                                <a:lnTo>
                                  <a:pt x="17718" y="3895"/>
                                </a:lnTo>
                                <a:lnTo>
                                  <a:pt x="17141" y="2106"/>
                                </a:lnTo>
                                <a:lnTo>
                                  <a:pt x="15249" y="2106"/>
                                </a:lnTo>
                                <a:lnTo>
                                  <a:pt x="14115" y="556"/>
                                </a:lnTo>
                                <a:lnTo>
                                  <a:pt x="12323" y="1133"/>
                                </a:lnTo>
                                <a:lnTo>
                                  <a:pt x="10770" y="0"/>
                                </a:lnTo>
                                <a:lnTo>
                                  <a:pt x="9217" y="1093"/>
                                </a:lnTo>
                                <a:lnTo>
                                  <a:pt x="7426" y="556"/>
                                </a:lnTo>
                                <a:lnTo>
                                  <a:pt x="6291" y="2067"/>
                                </a:lnTo>
                                <a:lnTo>
                                  <a:pt x="4400" y="2067"/>
                                </a:lnTo>
                                <a:lnTo>
                                  <a:pt x="3822" y="3915"/>
                                </a:lnTo>
                                <a:lnTo>
                                  <a:pt x="2031" y="4491"/>
                                </a:lnTo>
                                <a:lnTo>
                                  <a:pt x="2031" y="6379"/>
                                </a:lnTo>
                                <a:lnTo>
                                  <a:pt x="518" y="7511"/>
                                </a:lnTo>
                                <a:lnTo>
                                  <a:pt x="1095" y="9300"/>
                                </a:lnTo>
                                <a:lnTo>
                                  <a:pt x="0" y="10850"/>
                                </a:lnTo>
                                <a:lnTo>
                                  <a:pt x="1095" y="12400"/>
                                </a:lnTo>
                                <a:lnTo>
                                  <a:pt x="518" y="14188"/>
                                </a:lnTo>
                                <a:lnTo>
                                  <a:pt x="2031" y="15321"/>
                                </a:lnTo>
                                <a:lnTo>
                                  <a:pt x="2031" y="17208"/>
                                </a:lnTo>
                                <a:lnTo>
                                  <a:pt x="3822" y="17785"/>
                                </a:lnTo>
                                <a:lnTo>
                                  <a:pt x="4400" y="19573"/>
                                </a:lnTo>
                                <a:lnTo>
                                  <a:pt x="6291" y="19573"/>
                                </a:lnTo>
                                <a:lnTo>
                                  <a:pt x="7426" y="21083"/>
                                </a:lnTo>
                                <a:lnTo>
                                  <a:pt x="9217" y="20507"/>
                                </a:lnTo>
                                <a:lnTo>
                                  <a:pt x="10770" y="21600"/>
                                </a:lnTo>
                                <a:lnTo>
                                  <a:pt x="12323" y="20507"/>
                                </a:lnTo>
                                <a:lnTo>
                                  <a:pt x="14115" y="21083"/>
                                </a:lnTo>
                                <a:lnTo>
                                  <a:pt x="15249" y="19573"/>
                                </a:lnTo>
                                <a:lnTo>
                                  <a:pt x="17141" y="19573"/>
                                </a:lnTo>
                                <a:lnTo>
                                  <a:pt x="17718" y="17785"/>
                                </a:lnTo>
                                <a:lnTo>
                                  <a:pt x="19510" y="17208"/>
                                </a:lnTo>
                                <a:lnTo>
                                  <a:pt x="19510" y="15321"/>
                                </a:lnTo>
                                <a:lnTo>
                                  <a:pt x="21023" y="14188"/>
                                </a:lnTo>
                                <a:lnTo>
                                  <a:pt x="20445" y="12400"/>
                                </a:lnTo>
                                <a:lnTo>
                                  <a:pt x="21600" y="107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46" name="Shape"/>
                        <wps:cNvSpPr/>
                        <wps:spPr>
                          <a:xfrm>
                            <a:off x="208230" y="208229"/>
                            <a:ext cx="929641" cy="93218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0800" y="21600"/>
                                </a:moveTo>
                                <a:cubicBezTo>
                                  <a:pt x="4839" y="21600"/>
                                  <a:pt x="0" y="16774"/>
                                  <a:pt x="0" y="10829"/>
                                </a:cubicBezTo>
                                <a:cubicBezTo>
                                  <a:pt x="0" y="4885"/>
                                  <a:pt x="4839" y="0"/>
                                  <a:pt x="10800" y="0"/>
                                </a:cubicBezTo>
                                <a:cubicBezTo>
                                  <a:pt x="16761" y="0"/>
                                  <a:pt x="21600" y="4826"/>
                                  <a:pt x="21600" y="10771"/>
                                </a:cubicBezTo>
                                <a:cubicBezTo>
                                  <a:pt x="21600" y="16715"/>
                                  <a:pt x="16761" y="21600"/>
                                  <a:pt x="10800" y="216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47" name="Shape"/>
                        <wps:cNvSpPr/>
                        <wps:spPr>
                          <a:xfrm>
                            <a:off x="398353" y="443620"/>
                            <a:ext cx="570231" cy="52070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7607" y="3108"/>
                                </a:moveTo>
                                <a:lnTo>
                                  <a:pt x="17607" y="0"/>
                                </a:lnTo>
                                <a:lnTo>
                                  <a:pt x="4041" y="0"/>
                                </a:lnTo>
                                <a:lnTo>
                                  <a:pt x="4041" y="3108"/>
                                </a:lnTo>
                                <a:lnTo>
                                  <a:pt x="0" y="3108"/>
                                </a:lnTo>
                                <a:lnTo>
                                  <a:pt x="0" y="7534"/>
                                </a:lnTo>
                                <a:cubicBezTo>
                                  <a:pt x="0" y="9746"/>
                                  <a:pt x="1732" y="11643"/>
                                  <a:pt x="3752" y="11643"/>
                                </a:cubicBezTo>
                                <a:lnTo>
                                  <a:pt x="4570" y="11643"/>
                                </a:lnTo>
                                <a:cubicBezTo>
                                  <a:pt x="5484" y="13961"/>
                                  <a:pt x="7408" y="15752"/>
                                  <a:pt x="9814" y="16174"/>
                                </a:cubicBezTo>
                                <a:lnTo>
                                  <a:pt x="9814" y="18492"/>
                                </a:lnTo>
                                <a:cubicBezTo>
                                  <a:pt x="7986" y="18808"/>
                                  <a:pt x="6350" y="19914"/>
                                  <a:pt x="5244" y="21600"/>
                                </a:cubicBezTo>
                                <a:lnTo>
                                  <a:pt x="16356" y="21600"/>
                                </a:lnTo>
                                <a:cubicBezTo>
                                  <a:pt x="15346" y="19914"/>
                                  <a:pt x="13710" y="18808"/>
                                  <a:pt x="11786" y="18492"/>
                                </a:cubicBezTo>
                                <a:lnTo>
                                  <a:pt x="11786" y="16174"/>
                                </a:lnTo>
                                <a:cubicBezTo>
                                  <a:pt x="14192" y="15752"/>
                                  <a:pt x="16116" y="14066"/>
                                  <a:pt x="17030" y="11643"/>
                                </a:cubicBezTo>
                                <a:lnTo>
                                  <a:pt x="17848" y="11643"/>
                                </a:lnTo>
                                <a:cubicBezTo>
                                  <a:pt x="19868" y="11643"/>
                                  <a:pt x="21600" y="9746"/>
                                  <a:pt x="21600" y="7534"/>
                                </a:cubicBezTo>
                                <a:lnTo>
                                  <a:pt x="21600" y="3108"/>
                                </a:lnTo>
                                <a:lnTo>
                                  <a:pt x="17607" y="3108"/>
                                </a:lnTo>
                                <a:close/>
                                <a:moveTo>
                                  <a:pt x="3656" y="9430"/>
                                </a:moveTo>
                                <a:cubicBezTo>
                                  <a:pt x="2742" y="9430"/>
                                  <a:pt x="1924" y="8640"/>
                                  <a:pt x="1924" y="7534"/>
                                </a:cubicBezTo>
                                <a:lnTo>
                                  <a:pt x="1924" y="5426"/>
                                </a:lnTo>
                                <a:lnTo>
                                  <a:pt x="3945" y="5426"/>
                                </a:lnTo>
                                <a:lnTo>
                                  <a:pt x="3945" y="8851"/>
                                </a:lnTo>
                                <a:cubicBezTo>
                                  <a:pt x="3945" y="9061"/>
                                  <a:pt x="3945" y="9272"/>
                                  <a:pt x="3945" y="9430"/>
                                </a:cubicBezTo>
                                <a:lnTo>
                                  <a:pt x="3656" y="9430"/>
                                </a:lnTo>
                                <a:close/>
                                <a:moveTo>
                                  <a:pt x="19628" y="7534"/>
                                </a:moveTo>
                                <a:cubicBezTo>
                                  <a:pt x="19628" y="8535"/>
                                  <a:pt x="18906" y="9430"/>
                                  <a:pt x="17896" y="9430"/>
                                </a:cubicBezTo>
                                <a:lnTo>
                                  <a:pt x="17607" y="9430"/>
                                </a:lnTo>
                                <a:cubicBezTo>
                                  <a:pt x="17607" y="9220"/>
                                  <a:pt x="17607" y="9009"/>
                                  <a:pt x="17607" y="8851"/>
                                </a:cubicBezTo>
                                <a:lnTo>
                                  <a:pt x="17607" y="5426"/>
                                </a:lnTo>
                                <a:lnTo>
                                  <a:pt x="19628" y="5426"/>
                                </a:lnTo>
                                <a:lnTo>
                                  <a:pt x="19628" y="75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</wpg:grpSp>
                  </wpg:wgp>
                </a:graphicData>
              </a:graphic>
              <wp14:sizeRelH relativeFrom="page">
                <wp14:pctWidth>100700</wp14:pctWidth>
              </wp14:sizeRelH>
              <wp14:sizeRelV relativeFrom="page">
                <wp14:pctHeight>100800</wp14:pctHeight>
              </wp14:sizeRelV>
            </wp:anchor>
          </w:drawing>
        </mc:Choice>
        <mc:Fallback>
          <w:pict>
            <v:group w14:anchorId="2385EE81" id="Group 18" o:spid="_x0000_s1026" alt="Background design frame and corner shapes" style="position:absolute;margin-left:0;margin-top:0;width:796.25pt;height:617.05pt;z-index:251666432;mso-width-percent:1007;mso-height-percent:1008;mso-top-percent:-8;mso-position-horizontal:center;mso-position-horizontal-relative:page;mso-position-vertical-relative:page;mso-width-percent:1007;mso-height-percent:1008;mso-top-percent:-8" coordsize="101123,783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">
              <v:group id="Group 2" o:spid="_x0000_s1027" style="position:absolute;width:101123;height:78352" coordorigin="-28,-99" coordsize="15925,12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<v:shape id="Freeform 7" o:spid="_x0000_s1028" style="position:absolute;left:477;top:2730;width:11757;height:9027;visibility:visible;mso-wrap-style:square;v-text-anchor:top" coordsize="11757,9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" path="m11756,9026l,9026,,e" filled="f" strokecolor="#fbb040 [3209]" strokeweight="1pt">
                  <v:path arrowok="t" o:connecttype="custom" o:connectlocs="11756,9026;0,9026;0,0" o:connectangles="0,0,0"/>
                </v:shape>
                <v:shape id="Freeform 4" o:spid="_x0000_s1029" style="position:absolute;left:6099;top:617;width:9124;height:9361;visibility:visible;mso-wrap-style:square;v-text-anchor:top" coordsize="9124,9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" path="m,l9123,r,9360e" filled="f" strokecolor="#27aae1 [3206]" strokeweight="2pt">
                  <v:path arrowok="t" o:connecttype="custom" o:connectlocs="0,0;9123,0;9123,9360" o:connectangles="0,0,0"/>
                </v:shape>
                <v:shape id="Freeform 5" o:spid="_x0000_s1030" style="position:absolute;left:6407;top:489;width:8943;height:9027;visibility:visible;mso-wrap-style:square;v-text-anchor:top" coordsize="8943,9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" path="m,l8942,r,9026e" filled="f" strokecolor="#27aae1 [3206]" strokeweight="1pt">
                  <v:path arrowok="t" o:connecttype="custom" o:connectlocs="0,0;8942,0;8942,9026" o:connectangles="0,0,0"/>
                </v:shape>
                <v:shape id="Freeform 6" o:spid="_x0000_s1031" style="position:absolute;left:604;top:2268;width:11938;height:9361;visibility:visible;mso-wrap-style:square;v-text-anchor:top" coordsize="11938,9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" path="m11937,9360l,9360,,e" filled="f" strokecolor="#fbb040 [3209]" strokeweight="2pt">
                  <v:path arrowok="t" o:connecttype="custom" o:connectlocs="11937,9360;0,9360;0,0" o:connectangles="0,0,0"/>
                </v:shape>
                <v:shape id="Freeform 8" o:spid="_x0000_s1032" style="position:absolute;left:1;width:1938;height:3225;visibility:visible;mso-wrap-style:square;v-text-anchor:top" coordsize="1938,3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" path="m1937,l1406,,,2428r,796l1937,xe" fillcolor="#fbb040 [3209]" stroked="f">
                  <v:path arrowok="t" o:connecttype="custom" o:connectlocs="1937,0;1406,0;0,2428;0,3224;1937,0" o:connectangles="0,0,0,0,0"/>
                </v:shape>
                <v:shape id="Freeform 9" o:spid="_x0000_s1033" style="position:absolute;left:1;width:3344;height:5780;visibility:visible;mso-wrap-style:square;v-text-anchor:top" coordsize="3344,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" path="m3343,l1671,,,2890,,5780,3343,xe" fillcolor="#27aae1 [3206]" stroked="f">
                  <v:path arrowok="t" o:connecttype="custom" o:connectlocs="3343,0;1671,0;0,2890;0,5780;3343,0" o:connectangles="0,0,0,0,0"/>
                </v:shape>
                <v:shape id="Freeform 10" o:spid="_x0000_s1034" style="position:absolute;left:-28;top:-99;width:1570;height:2745;visibility:visible;mso-wrap-style:square;v-text-anchor:top" coordsize="1570,2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" path="m1569,l,,,2744,1569,xe" fillcolor="#2b3990 [3204]" stroked="f">
                  <v:path arrowok="t" o:connecttype="custom" o:connectlocs="1569,0;0,0;0,2744;1569,0" o:connectangles="0,0,0,0"/>
                </v:shape>
                <v:shape id="Freeform 11" o:spid="_x0000_s1035" style="position:absolute;left:2509;width:1685;height:2890;visibility:visible;mso-wrap-style:square;v-text-anchor:top" coordsize="1685,2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" path="m835,l,1445,835,2890,1684,1488,835,xe" fillcolor="#1c75bc [3205]" stroked="f">
                  <v:path arrowok="t" o:connecttype="custom" o:connectlocs="835,0;0,1445;835,2890;1684,1488;835,0" o:connectangles="0,0,0,0,0"/>
                </v:shape>
                <v:shape id="Freeform 12" o:spid="_x0000_s1036" style="position:absolute;left:3330;width:3345;height:2890;visibility:visible;mso-wrap-style:square;v-text-anchor:top" coordsize="3345,2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" path="m3344,l1757,,,2890r1672,l3344,xe" fillcolor="#27aae1 [3206]" stroked="f">
                  <v:path arrowok="t" o:connecttype="custom" o:connectlocs="3344,0;1757,0;0,2890;1672,2890;3344,0" o:connectangles="0,0,0,0,0"/>
                </v:shape>
                <v:shape id="Freeform 13" o:spid="_x0000_s1037" style="position:absolute;left:14627;top:10222;width:1213;height:2018;visibility:visible;mso-wrap-style:square;v-text-anchor:top" coordsize="1213,2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" path="m1212,l,2017r332,l1212,499,1212,xe" fillcolor="#fbb040 [3209]" stroked="f">
                  <v:path arrowok="t" o:connecttype="custom" o:connectlocs="1212,0;0,2017;332,2017;1212,499;1212,0" o:connectangles="0,0,0,0,0"/>
                </v:shape>
                <v:shape id="Freeform 14" o:spid="_x0000_s1038" style="position:absolute;left:13746;top:8620;width:2094;height:3620;visibility:visible;mso-wrap-style:square;v-text-anchor:top" coordsize="2094,3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" path="m2093,l,3619r1047,l2093,1811,2093,xe" fillcolor="#27aae1 [3206]" stroked="f">
                  <v:path arrowok="t" o:connecttype="custom" o:connectlocs="2093,0;0,3619;1047,3619;2093,1811;2093,0" o:connectangles="0,0,0,0,0"/>
                </v:shape>
                <v:shape id="Freeform 15" o:spid="_x0000_s1039" style="position:absolute;left:14915;top:10523;width:982;height:1717;visibility:visible;mso-wrap-style:square;v-text-anchor:top" coordsize="982,1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" path="m981,l,1716r981,l981,xe" fillcolor="#2b3990 [3204]" stroked="f">
                  <v:path arrowok="t" o:connecttype="custom" o:connectlocs="981,0;0,1716;981,1716;981,0" o:connectangles="0,0,0,0"/>
                </v:shape>
                <v:shape id="Freeform 16" o:spid="_x0000_s1040" style="position:absolute;left:13213;top:10428;width:1057;height:1812;visibility:visible;mso-wrap-style:square;v-text-anchor:top" coordsize="1057,1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" path="m532,l,878r531,933l532,1811,1056,905,532,xe" fillcolor="#1c75bc [3205]" stroked="f">
                  <v:path arrowok="t" o:connecttype="custom" o:connectlocs="532,0;0,878;531,1811;532,1811;1056,905;532,0" o:connectangles="0,0,0,0,0,0"/>
                </v:shape>
                <v:shape id="Freeform 17" o:spid="_x0000_s1041" style="position:absolute;left:11663;top:10428;width:2097;height:1812;visibility:visible;mso-wrap-style:square;v-text-anchor:top" coordsize="2097,1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" path="m2096,l1048,,,1811r995,l2096,xe" fillcolor="#27aae1 [3206]" stroked="f">
                  <v:path arrowok="t" o:connecttype="custom" o:connectlocs="2096,0;1048,0;0,1811;995,1811;2096,0" o:connectangles="0,0,0,0,0"/>
                </v:shape>
                <v:shape id="Freeform 41" o:spid="_x0000_s1042" style="position:absolute;left:4194;top:7410;width:7382;height:20;visibility:visible;mso-wrap-style:square;v-text-anchor:top" coordsize="738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" path="m,l7381,e" filled="f" strokecolor="#27aae1 [3206]" strokeweight="1pt">
                  <v:path arrowok="t" o:connecttype="custom" o:connectlocs="0,0;7381,0" o:connectangles="0,0"/>
                </v:shape>
                <v:shape id="Freeform 42" o:spid="_x0000_s1043" style="position:absolute;left:2220;top:10419;width:5350;height:20;visibility:visible;mso-wrap-style:square;v-text-anchor:top" coordsize="535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" path="m,l5349,e" filled="f" strokecolor="#27aae1 [3206]" strokeweight="1pt">
                  <v:path arrowok="t" o:connecttype="custom" o:connectlocs="0,0;5349,0" o:connectangles="0,0"/>
                </v:shape>
                <v:shape id="Freeform 43" o:spid="_x0000_s1044" style="position:absolute;left:8817;top:10419;width:3290;height:20;visibility:visible;mso-wrap-style:square;v-text-anchor:top" coordsize="32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" path="m,l3289,e" filled="f" strokecolor="#27aae1 [3206]" strokeweight="1pt">
                  <v:path arrowok="t" o:connecttype="custom" o:connectlocs="0,0;3289,0" o:connectangles="0,0"/>
                </v:shape>
              </v:group>
              <v:group id="Group 48" o:spid="_x0000_s1045" style="position:absolute;left:81860;top:7837;width:13780;height:21385" coordsize="13779,21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OEB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jA1fwg+QuzsAAAD//wMAUEsBAi0AFAAGAAgAAAAhANvh9svuAAAAhQEAABMAAAAAAAAAAAAA&#10;AAAAAAAAAFtDb250ZW50X1R5cGVzXS54bWxQSwECLQAUAAYACAAAACEAWvQsW78AAAAVAQAACwAA&#10;AAAAAAAAAAAAAAAfAQAAX3JlbHMvLnJlbHNQSwECLQAUAAYACAAAACEAAPjhAcMAAADbAAAADwAA&#10;AAAAAAAAAAAAAAAHAgAAZHJzL2Rvd25yZXYueG1sUEsFBgAAAAADAAMAtwAAAPcCAAAAAA==&#10;">
                <v:shape id="Shape" o:spid="_x0000_s1046" style="position:absolute;left:1358;top:13308;width:1919;height:8076;visibility:visible;mso-wrap-style:square;v-text-anchor:middle" coordsize="21336,21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" path="m15689,l9477,,18,20460v-282,637,2683,1140,5083,704l12160,19957,21336,,15689,xe" fillcolor="#fbb040 [3209]" stroked="f" strokeweight="1pt">
                  <v:stroke miterlimit="4" joinstyle="miter"/>
                  <v:path arrowok="t" o:extrusionok="f" o:connecttype="custom" o:connectlocs="95970,403787;95970,403787;95970,403787;95970,403787" o:connectangles="0,90,180,270"/>
                </v:shape>
                <v:shape id="Shape" o:spid="_x0000_s1047" style="position:absolute;left:10411;top:13308;width:1919;height:8065;visibility:visible;mso-wrap-style:square;v-text-anchor:middle" coordsize="21336,21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" path="m5929,l,,9176,20019r7059,1211c18635,21600,21600,21163,21318,20523l11859,,5929,xe" fillcolor="#fbb040 [3209]" stroked="f" strokeweight="1pt">
                  <v:stroke miterlimit="4" joinstyle="miter"/>
                  <v:path arrowok="t" o:extrusionok="f" o:connecttype="custom" o:connectlocs="95970,403246;95970,403246;95970,403246;95970,403246" o:connectangles="0,90,180,270"/>
                </v:shape>
                <v:shape id="Shape" o:spid="_x0000_s1048" style="position:absolute;left:2897;top:13580;width:7937;height:7074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" path="m18732,1125l17626,2831,15794,2172,13893,1512,12303,2831,10783,4072,9262,2831,7672,1512,5772,2172,3940,2831,2834,1125,2108,,,21600,10333,13611v277,-232,657,-232,934,l21600,21600,19492,r-760,1125xe" fillcolor="#2b3990 [3204]" stroked="f" strokeweight="1pt">
                  <v:stroke miterlimit="4" joinstyle="miter"/>
                  <v:path arrowok="t" o:extrusionok="f" o:connecttype="custom" o:connectlocs="396875,353696;396875,353696;396875,353696;396875,353696" o:connectangles="0,90,180,270"/>
                </v:shape>
                <v:shape id="Shape" o:spid="_x0000_s1049" style="position:absolute;width:13779;height:13804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" path="m21600,10790l20505,9240r577,-1788l19569,6319r,-1888l17718,3895,17141,2106r-1892,l14115,556r-1792,577l10770,,9217,1093,7426,556,6291,2067r-1891,l3822,3915,2031,4491r,1888l518,7511r577,1789l,10850r1095,1550l518,14188r1513,1133l2031,17208r1791,577l4400,19573r1891,l7426,21083r1791,-576l10770,21600r1553,-1093l14115,21083r1134,-1510l17141,19573r577,-1788l19510,17208r,-1887l21023,14188r-578,-1788l21600,10790xe" fillcolor="#27aae1 [3206]" stroked="f" strokeweight="1pt">
                  <v:stroke miterlimit="4" joinstyle="miter"/>
                  <v:path arrowok="t" o:extrusionok="f" o:connecttype="custom" o:connectlocs="688976,690246;688976,690246;688976,690246;688976,690246" o:connectangles="0,90,180,270"/>
                </v:shape>
                <v:shape id="Shape" o:spid="_x0000_s1050" style="position:absolute;left:2082;top:2082;width:9296;height:9322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" path="m10800,21600c4839,21600,,16774,,10829,,4885,4839,,10800,v5961,,10800,4826,10800,10771c21600,16715,16761,21600,10800,21600xe" stroked="f" strokeweight="1pt">
                  <v:stroke miterlimit="4" joinstyle="miter"/>
                  <v:path arrowok="t" o:extrusionok="f" o:connecttype="custom" o:connectlocs="464821,466091;464821,466091;464821,466091;464821,466091" o:connectangles="0,90,180,270"/>
                </v:shape>
                <v:shape id="Shape" o:spid="_x0000_s1051" style="position:absolute;left:3983;top:4436;width:5702;height:5207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" path="m17607,3108l17607,,4041,r,3108l,3108,,7534v,2212,1732,4109,3752,4109l4570,11643v914,2318,2838,4109,5244,4531l9814,18492v-1828,316,-3464,1422,-4570,3108l16356,21600c15346,19914,13710,18808,11786,18492r,-2318c14192,15752,16116,14066,17030,11643r818,c19868,11643,21600,9746,21600,7534r,-4426l17607,3108xm3656,9430v-914,,-1732,-790,-1732,-1896l1924,5426r2021,l3945,8851v,210,,421,,579l3656,9430xm19628,7534v,1001,-722,1896,-1732,1896l17607,9430v,-210,,-421,,-579l17607,5426r2021,l19628,7534xe" fillcolor="#fbb040 [3209]" stroked="f" strokeweight="1pt">
                  <v:stroke miterlimit="4" joinstyle="miter"/>
                  <v:path arrowok="t" o:extrusionok="f" o:connecttype="custom" o:connectlocs="285116,260350;285116,260350;285116,260350;285116,260350" o:connectangles="0,90,180,270"/>
                </v:shape>
              </v:group>
              <w10:wrap anchorx="page" anchory="page"/>
            </v:group>
          </w:pict>
        </mc:Fallback>
      </mc:AlternateContent>
    </w:r>
    <w:r w:rsidR="00E31E21">
      <w:rPr>
        <w:noProof/>
      </w:rPr>
      <w:drawing>
        <wp:anchor distT="0" distB="0" distL="114300" distR="114300" simplePos="0" relativeHeight="251656191" behindDoc="1" locked="0" layoutInCell="1" allowOverlap="1" wp14:anchorId="127FDED8" wp14:editId="4E94B58C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9290304" cy="6995351"/>
          <wp:effectExtent l="0" t="0" r="6350" b="0"/>
          <wp:wrapNone/>
          <wp:docPr id="19" name="Picture 19" descr="Background image. Lines. Opaque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" name="Background-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90304" cy="699535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embedSystemFonts/>
  <w:bordersDoNotSurroundHeader/>
  <w:bordersDoNotSurroundFooter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6849"/>
    <w:rsid w:val="0006192F"/>
    <w:rsid w:val="001B24AF"/>
    <w:rsid w:val="003F140B"/>
    <w:rsid w:val="004E338A"/>
    <w:rsid w:val="0050334E"/>
    <w:rsid w:val="00657B53"/>
    <w:rsid w:val="0069082D"/>
    <w:rsid w:val="008A067C"/>
    <w:rsid w:val="00A1495F"/>
    <w:rsid w:val="00A410FF"/>
    <w:rsid w:val="00AA0737"/>
    <w:rsid w:val="00AB489F"/>
    <w:rsid w:val="00BC2478"/>
    <w:rsid w:val="00C16849"/>
    <w:rsid w:val="00C75788"/>
    <w:rsid w:val="00E31E21"/>
    <w:rsid w:val="00ED586A"/>
    <w:rsid w:val="00EF16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3276762"/>
  <w14:defaultImageDpi w14:val="0"/>
  <w15:docId w15:val="{588CC902-DAD1-4C1F-AF87-423DCB32C5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/>
    <w:lsdException w:name="Smart Hyperlink" w:semiHidden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rsid w:val="008A067C"/>
    <w:pPr>
      <w:widowControl w:val="0"/>
      <w:autoSpaceDE w:val="0"/>
      <w:autoSpaceDN w:val="0"/>
      <w:adjustRightInd w:val="0"/>
      <w:jc w:val="center"/>
    </w:pPr>
    <w:rPr>
      <w:rFonts w:asciiTheme="minorHAnsi" w:hAnsiTheme="minorHAnsi" w:cs="Georgia"/>
      <w:i/>
      <w:iCs/>
      <w:color w:val="2B3990" w:themeColor="accent1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semiHidden/>
    <w:qFormat/>
    <w:rsid w:val="0006192F"/>
    <w:rPr>
      <w:i w:val="0"/>
      <w:iCs w:val="0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8A067C"/>
    <w:rPr>
      <w:rFonts w:asciiTheme="minorHAnsi" w:hAnsiTheme="minorHAnsi" w:cs="Georgia"/>
      <w:color w:val="2B3990" w:themeColor="accent1"/>
      <w:sz w:val="28"/>
      <w:szCs w:val="28"/>
    </w:rPr>
  </w:style>
  <w:style w:type="paragraph" w:styleId="ListParagraph">
    <w:name w:val="List Paragraph"/>
    <w:basedOn w:val="Normal"/>
    <w:uiPriority w:val="1"/>
    <w:semiHidden/>
    <w:rPr>
      <w:rFonts w:ascii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Normal"/>
    <w:uiPriority w:val="1"/>
    <w:semiHidden/>
    <w:rPr>
      <w:rFonts w:ascii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semiHidden/>
    <w:rsid w:val="00657B5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A0737"/>
    <w:rPr>
      <w:rFonts w:asciiTheme="minorHAnsi" w:hAnsiTheme="minorHAnsi" w:cs="Georgia"/>
      <w:i/>
      <w:iCs/>
      <w:color w:val="2B3990" w:themeColor="accent1"/>
      <w:sz w:val="28"/>
      <w:szCs w:val="28"/>
    </w:rPr>
  </w:style>
  <w:style w:type="paragraph" w:styleId="Footer">
    <w:name w:val="footer"/>
    <w:basedOn w:val="Normal"/>
    <w:link w:val="FooterChar"/>
    <w:uiPriority w:val="99"/>
    <w:semiHidden/>
    <w:rsid w:val="00657B5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AA0737"/>
    <w:rPr>
      <w:rFonts w:asciiTheme="minorHAnsi" w:hAnsiTheme="minorHAnsi" w:cs="Georgia"/>
      <w:i/>
      <w:iCs/>
      <w:color w:val="2B3990" w:themeColor="accent1"/>
      <w:sz w:val="28"/>
      <w:szCs w:val="28"/>
    </w:rPr>
  </w:style>
  <w:style w:type="paragraph" w:styleId="Title">
    <w:name w:val="Title"/>
    <w:basedOn w:val="BodyText"/>
    <w:next w:val="Normal"/>
    <w:link w:val="TitleChar"/>
    <w:uiPriority w:val="10"/>
    <w:qFormat/>
    <w:rsid w:val="00AA0737"/>
    <w:pPr>
      <w:kinsoku w:val="0"/>
      <w:overflowPunct w:val="0"/>
      <w:spacing w:before="120" w:after="120"/>
    </w:pPr>
    <w:rPr>
      <w:rFonts w:asciiTheme="majorHAnsi" w:hAnsiTheme="majorHAnsi"/>
      <w:i/>
      <w:sz w:val="116"/>
      <w:szCs w:val="116"/>
    </w:rPr>
  </w:style>
  <w:style w:type="character" w:customStyle="1" w:styleId="TitleChar">
    <w:name w:val="Title Char"/>
    <w:basedOn w:val="DefaultParagraphFont"/>
    <w:link w:val="Title"/>
    <w:uiPriority w:val="10"/>
    <w:rsid w:val="00AA0737"/>
    <w:rPr>
      <w:rFonts w:asciiTheme="majorHAnsi" w:hAnsiTheme="majorHAnsi" w:cs="Georgia"/>
      <w:i/>
      <w:color w:val="2B3990" w:themeColor="accent1"/>
      <w:sz w:val="116"/>
      <w:szCs w:val="116"/>
    </w:rPr>
  </w:style>
  <w:style w:type="paragraph" w:styleId="Subtitle">
    <w:name w:val="Subtitle"/>
    <w:basedOn w:val="BodyText"/>
    <w:next w:val="Normal"/>
    <w:link w:val="SubtitleChar"/>
    <w:uiPriority w:val="11"/>
    <w:qFormat/>
    <w:rsid w:val="00AA0737"/>
    <w:pPr>
      <w:kinsoku w:val="0"/>
      <w:overflowPunct w:val="0"/>
      <w:spacing w:before="120" w:after="480"/>
    </w:pPr>
    <w:rPr>
      <w:rFonts w:asciiTheme="majorHAnsi" w:hAnsiTheme="majorHAnsi"/>
      <w:i/>
      <w:caps/>
      <w:sz w:val="58"/>
      <w:szCs w:val="58"/>
    </w:rPr>
  </w:style>
  <w:style w:type="character" w:customStyle="1" w:styleId="SubtitleChar">
    <w:name w:val="Subtitle Char"/>
    <w:basedOn w:val="DefaultParagraphFont"/>
    <w:link w:val="Subtitle"/>
    <w:uiPriority w:val="11"/>
    <w:rsid w:val="00AA0737"/>
    <w:rPr>
      <w:rFonts w:asciiTheme="majorHAnsi" w:hAnsiTheme="majorHAnsi" w:cs="Georgia"/>
      <w:i/>
      <w:caps/>
      <w:color w:val="2B3990" w:themeColor="accent1"/>
      <w:sz w:val="58"/>
      <w:szCs w:val="58"/>
    </w:rPr>
  </w:style>
  <w:style w:type="paragraph" w:customStyle="1" w:styleId="Name">
    <w:name w:val="Name"/>
    <w:basedOn w:val="BodyText"/>
    <w:uiPriority w:val="1"/>
    <w:qFormat/>
    <w:rsid w:val="00AA0737"/>
    <w:pPr>
      <w:kinsoku w:val="0"/>
      <w:overflowPunct w:val="0"/>
      <w:spacing w:before="360" w:after="360"/>
    </w:pPr>
    <w:rPr>
      <w:rFonts w:asciiTheme="majorHAnsi" w:hAnsiTheme="majorHAnsi" w:cs="Georgia-BoldItalic"/>
      <w:b/>
      <w:bCs/>
      <w:i/>
      <w:color w:val="414042" w:themeColor="text2"/>
      <w:sz w:val="76"/>
      <w:szCs w:val="76"/>
    </w:rPr>
  </w:style>
  <w:style w:type="table" w:styleId="TableGrid">
    <w:name w:val="Table Grid"/>
    <w:basedOn w:val="TableNormal"/>
    <w:uiPriority w:val="39"/>
    <w:rsid w:val="00AA073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AA0737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glossaryDocument" Target="glossary/document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erri\AppData\Local\Microsoft\Office\16.0\DTS\en-US%7b9A7520E0-C11D-4ADF-91D8-F9C2FCF72642%7d\%7b8224A8A1-03AF-4F5C-BC08-C62BBD104CE9%7dtf78500733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84278D0054D2434BA088044F3CC07D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728AC8-4E62-49F1-9B4D-77CF34575E33}"/>
      </w:docPartPr>
      <w:docPartBody>
        <w:p w:rsidR="00000000" w:rsidRDefault="00365662">
          <w:pPr>
            <w:pStyle w:val="84278D0054D2434BA088044F3CC07DFD"/>
          </w:pPr>
          <w:r w:rsidRPr="00AA0737">
            <w:t>Certificate</w:t>
          </w:r>
        </w:p>
      </w:docPartBody>
    </w:docPart>
    <w:docPart>
      <w:docPartPr>
        <w:name w:val="993F201022C54D7DA43C20896B01E6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77D6C1-2704-4C35-B830-6DFFC3D4A6E3}"/>
      </w:docPartPr>
      <w:docPartBody>
        <w:p w:rsidR="00000000" w:rsidRDefault="00365662">
          <w:pPr>
            <w:pStyle w:val="993F201022C54D7DA43C20896B01E69C"/>
          </w:pPr>
          <w:r w:rsidRPr="00AA0737">
            <w:rPr>
              <w:i/>
              <w:iCs/>
            </w:rPr>
            <w:t>awarded to</w:t>
          </w:r>
        </w:p>
      </w:docPartBody>
    </w:docPart>
    <w:docPart>
      <w:docPartPr>
        <w:name w:val="848120852C7749DA8B0223EA9611F4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B1D6E7-0790-4606-AABA-683F4DF4B245}"/>
      </w:docPartPr>
      <w:docPartBody>
        <w:p w:rsidR="00000000" w:rsidRDefault="00365662">
          <w:pPr>
            <w:pStyle w:val="848120852C7749DA8B0223EA9611F472"/>
          </w:pPr>
          <w:r w:rsidRPr="00AA0737">
            <w:rPr>
              <w:i/>
            </w:rPr>
            <w:t>Name of Recipient</w:t>
          </w:r>
        </w:p>
      </w:docPartBody>
    </w:docPart>
    <w:docPart>
      <w:docPartPr>
        <w:name w:val="3F772DBDC9E041FAA5BD7B124B68A0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6F521F-0A4B-47EC-B003-AAF20960C3ED}"/>
      </w:docPartPr>
      <w:docPartBody>
        <w:p w:rsidR="00000000" w:rsidRDefault="00365662">
          <w:pPr>
            <w:pStyle w:val="3F772DBDC9E041FAA5BD7B124B68A0FD"/>
          </w:pPr>
          <w:r w:rsidRPr="00AA0737">
            <w:rPr>
              <w:i/>
              <w:iCs/>
            </w:rPr>
            <w:t>Name/Title of Presenter</w:t>
          </w:r>
        </w:p>
      </w:docPartBody>
    </w:docPart>
    <w:docPart>
      <w:docPartPr>
        <w:name w:val="F01CBEF75CDB4527BDEAB43F3A26FE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C8B467-6753-4842-B48C-6D0FDD9B152D}"/>
      </w:docPartPr>
      <w:docPartBody>
        <w:p w:rsidR="00000000" w:rsidRDefault="00365662">
          <w:pPr>
            <w:pStyle w:val="F01CBEF75CDB4527BDEAB43F3A26FEC8"/>
          </w:pPr>
          <w:r w:rsidRPr="00AA0737">
            <w:rPr>
              <w:i/>
              <w:iCs/>
            </w:rPr>
            <w:t>Date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entury Schoolbook">
    <w:charset w:val="00"/>
    <w:family w:val="roman"/>
    <w:pitch w:val="variable"/>
    <w:sig w:usb0="00000287" w:usb1="000000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Georgia-BoldItalic">
    <w:altName w:val="Georgia"/>
    <w:charset w:val="00"/>
    <w:family w:val="auto"/>
    <w:pitch w:val="variable"/>
    <w:sig w:usb0="00000287" w:usb1="00000000" w:usb2="00000000" w:usb3="00000000" w:csb0="0000009F" w:csb1="00000000"/>
  </w:font>
  <w:font w:name="Segoe Script">
    <w:panose1 w:val="030B0504020000000003"/>
    <w:charset w:val="00"/>
    <w:family w:val="script"/>
    <w:pitch w:val="variable"/>
    <w:sig w:usb0="0000028F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revisionView w:comments="0" w:insDel="0" w:formatting="0"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5662"/>
    <w:rsid w:val="003656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84278D0054D2434BA088044F3CC07DFD">
    <w:name w:val="84278D0054D2434BA088044F3CC07DFD"/>
  </w:style>
  <w:style w:type="paragraph" w:customStyle="1" w:styleId="4AF32B7D33994C3787AF8F9ABFC79F38">
    <w:name w:val="4AF32B7D33994C3787AF8F9ABFC79F38"/>
  </w:style>
  <w:style w:type="paragraph" w:customStyle="1" w:styleId="993F201022C54D7DA43C20896B01E69C">
    <w:name w:val="993F201022C54D7DA43C20896B01E69C"/>
  </w:style>
  <w:style w:type="paragraph" w:customStyle="1" w:styleId="848120852C7749DA8B0223EA9611F472">
    <w:name w:val="848120852C7749DA8B0223EA9611F472"/>
  </w:style>
  <w:style w:type="paragraph" w:customStyle="1" w:styleId="00527D6A79E24452907CD17DE01D9AF3">
    <w:name w:val="00527D6A79E24452907CD17DE01D9AF3"/>
  </w:style>
  <w:style w:type="paragraph" w:customStyle="1" w:styleId="3F772DBDC9E041FAA5BD7B124B68A0FD">
    <w:name w:val="3F772DBDC9E041FAA5BD7B124B68A0FD"/>
  </w:style>
  <w:style w:type="paragraph" w:customStyle="1" w:styleId="F01CBEF75CDB4527BDEAB43F3A26FEC8">
    <w:name w:val="F01CBEF75CDB4527BDEAB43F3A26FEC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Employee of the Month">
  <a:themeElements>
    <a:clrScheme name="Employee of the Month">
      <a:dk1>
        <a:srgbClr val="000000"/>
      </a:dk1>
      <a:lt1>
        <a:srgbClr val="FFFFFF"/>
      </a:lt1>
      <a:dk2>
        <a:srgbClr val="414042"/>
      </a:dk2>
      <a:lt2>
        <a:srgbClr val="E7E6E6"/>
      </a:lt2>
      <a:accent1>
        <a:srgbClr val="2B3990"/>
      </a:accent1>
      <a:accent2>
        <a:srgbClr val="1C75BC"/>
      </a:accent2>
      <a:accent3>
        <a:srgbClr val="27AAE1"/>
      </a:accent3>
      <a:accent4>
        <a:srgbClr val="00A79D"/>
      </a:accent4>
      <a:accent5>
        <a:srgbClr val="262262"/>
      </a:accent5>
      <a:accent6>
        <a:srgbClr val="FBB040"/>
      </a:accent6>
      <a:hlink>
        <a:srgbClr val="0563C1"/>
      </a:hlink>
      <a:folHlink>
        <a:srgbClr val="954F72"/>
      </a:folHlink>
    </a:clrScheme>
    <a:fontScheme name="Century Schoolbook">
      <a:majorFont>
        <a:latin typeface="Century Schoolbook" panose="02040604050505020304"/>
        <a:ea typeface=""/>
        <a:cs typeface=""/>
        <a:font script="Jpan" typeface="ＭＳ Ｐ明朝"/>
        <a:font script="Hang" typeface="휴먼매직체"/>
        <a:font script="Hans" typeface="华文楷体"/>
        <a:font script="Hant" typeface="新細明體"/>
        <a:font script="Arab" typeface="Times New Roman"/>
        <a:font script="Hebr" typeface="Times New Roman"/>
        <a:font script="Thai" typeface="Kodchiang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Schoolbook" panose="02040604050505020304"/>
        <a:ea typeface=""/>
        <a:cs typeface=""/>
        <a:font script="Jpan" typeface="ＭＳ Ｐ明朝"/>
        <a:font script="Hang" typeface="휴먼매직체"/>
        <a:font script="Hans" typeface="宋体"/>
        <a:font script="Hant" typeface="新細明體"/>
        <a:font script="Arab" typeface="Times New Roman"/>
        <a:font script="Hebr" typeface="Times New Roman"/>
        <a:font script="Thai" typeface="Kodchiang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Employee of the Month" id="{4C2246DC-38FD-FF4D-97F8-163CC6B51FD9}" vid="{18AF4CF9-A717-9743-94E0-884D68F654A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9" ma:contentTypeDescription="Create a new document." ma:contentTypeScope="" ma:versionID="76e25e1730b4532ab1d5e5b131a96a5a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d1e9281a84c4949647088091c718de3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AE42A68-6BE7-4B66-99F2-5F3FFE278930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760CF898-44E0-4AAA-B0C4-EE57BE35B7F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48A4FBC-E282-45D6-A790-8BBD0B1B548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{8224A8A1-03AF-4F5C-BC08-C62BBD104CE9}tf78500733</Template>
  <TotalTime>5</TotalTime>
  <Pages>1</Pages>
  <Words>26</Words>
  <Characters>152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Certificate_Employee of the Month_AB - v1</vt:lpstr>
    </vt:vector>
  </TitlesOfParts>
  <Company/>
  <LinksUpToDate>false</LinksUpToDate>
  <CharactersWithSpaces>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Certificate_Employee of the Month_AB - v1</dc:title>
  <dc:subject/>
  <dc:creator>Kerri</dc:creator>
  <cp:keywords/>
  <dc:description/>
  <cp:lastModifiedBy>Kerri Dutton</cp:lastModifiedBy>
  <cp:revision>1</cp:revision>
  <dcterms:created xsi:type="dcterms:W3CDTF">2020-04-20T00:41:00Z</dcterms:created>
  <dcterms:modified xsi:type="dcterms:W3CDTF">2020-04-20T00:47:00Z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Adobe Illustrator CC 2015 (Macintosh)</vt:lpwstr>
  </property>
  <property fmtid="{D5CDD505-2E9C-101B-9397-08002B2CF9AE}" pid="3" name="ContentTypeId">
    <vt:lpwstr>0x010100DEEA25CC0A0AC24199CDC46C25B8B0BC</vt:lpwstr>
  </property>
</Properties>
</file>